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7"/>
        <w:gridCol w:w="7183"/>
      </w:tblGrid>
      <w:tr w:rsidR="00650259" w:rsidRPr="00846B76" w14:paraId="07BEEE02" w14:textId="77777777" w:rsidTr="00BA6C0A">
        <w:sdt>
          <w:sdtPr>
            <w:id w:val="1621259925"/>
            <w:placeholder>
              <w:docPart w:val="F1ABF2B1B4724C08B4BD78A0BCA993E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3" w:type="pct"/>
                <w:vAlign w:val="bottom"/>
              </w:tcPr>
              <w:p w14:paraId="30D5CFE1" w14:textId="77777777" w:rsidR="00650259" w:rsidRPr="00846B76" w:rsidRDefault="00346DE2" w:rsidP="00346DE2">
                <w:r w:rsidRPr="003D5614">
                  <w:rPr>
                    <w:b/>
                    <w:bCs/>
                  </w:rPr>
                  <w:t>First Name</w:t>
                </w:r>
              </w:p>
            </w:tc>
          </w:sdtContent>
        </w:sdt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1594C7BA" w14:textId="60CA613A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CC3AD05" w14:textId="77777777" w:rsidTr="00BA6C0A">
        <w:sdt>
          <w:sdtPr>
            <w:id w:val="-1470592894"/>
            <w:placeholder>
              <w:docPart w:val="5631F0C03069470080023FF5BCC7BFE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3" w:type="pct"/>
                <w:vAlign w:val="bottom"/>
              </w:tcPr>
              <w:p w14:paraId="42BD887C" w14:textId="77777777" w:rsidR="00650259" w:rsidRPr="00846B76" w:rsidRDefault="00346DE2" w:rsidP="00346DE2">
                <w:r w:rsidRPr="009500D6">
                  <w:rPr>
                    <w:b/>
                    <w:bCs/>
                  </w:rPr>
                  <w:t>Last Name</w:t>
                </w:r>
              </w:p>
            </w:tc>
          </w:sdtContent>
        </w:sdt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7C29DB01" w14:textId="4B2864DD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44A9A214" w14:textId="77777777" w:rsidTr="00BA6C0A">
        <w:sdt>
          <w:sdtPr>
            <w:id w:val="572943512"/>
            <w:placeholder>
              <w:docPart w:val="6783D949D2104A9CA1117837DFD192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3" w:type="pct"/>
                <w:vAlign w:val="bottom"/>
              </w:tcPr>
              <w:p w14:paraId="29D19C2B" w14:textId="77777777" w:rsidR="00650259" w:rsidRDefault="00346DE2" w:rsidP="00346DE2">
                <w:r w:rsidRPr="009500D6">
                  <w:rPr>
                    <w:b/>
                    <w:bCs/>
                  </w:rPr>
                  <w:t>Address</w:t>
                </w:r>
              </w:p>
            </w:tc>
          </w:sdtContent>
        </w:sdt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6960E121" w14:textId="28AD2FE2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E941C13" w14:textId="77777777" w:rsidTr="00BA6C0A">
        <w:tc>
          <w:tcPr>
            <w:tcW w:w="1163" w:type="pct"/>
            <w:vAlign w:val="bottom"/>
          </w:tcPr>
          <w:p w14:paraId="3ABBB31B" w14:textId="011B70F2" w:rsidR="00650259" w:rsidRPr="00846B76" w:rsidRDefault="00650259" w:rsidP="00346DE2"/>
        </w:tc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4DD2E47B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4D5F1F5" w14:textId="77777777" w:rsidTr="00BA6C0A">
        <w:sdt>
          <w:sdtPr>
            <w:rPr>
              <w:b/>
              <w:bCs/>
            </w:rPr>
            <w:id w:val="-965116832"/>
            <w:placeholder>
              <w:docPart w:val="AAFED6B0ED1F48A7BEF0064714B5342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63" w:type="pct"/>
                <w:vAlign w:val="bottom"/>
              </w:tcPr>
              <w:p w14:paraId="05092CEB" w14:textId="77777777" w:rsidR="00650259" w:rsidRPr="009500D6" w:rsidRDefault="00346DE2" w:rsidP="00346DE2">
                <w:pPr>
                  <w:rPr>
                    <w:b/>
                    <w:bCs/>
                  </w:rPr>
                </w:pPr>
                <w:r w:rsidRPr="009500D6">
                  <w:rPr>
                    <w:b/>
                    <w:bCs/>
                  </w:rPr>
                  <w:t>Email</w:t>
                </w:r>
              </w:p>
            </w:tc>
          </w:sdtContent>
        </w:sdt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4C0CDF0E" w14:textId="77777777" w:rsidR="00650259" w:rsidRPr="00846B76" w:rsidRDefault="00650259" w:rsidP="00346DE2">
            <w:pPr>
              <w:spacing w:before="240"/>
            </w:pPr>
          </w:p>
        </w:tc>
      </w:tr>
      <w:tr w:rsidR="007B348F" w:rsidRPr="00846B76" w14:paraId="31558C8E" w14:textId="77777777" w:rsidTr="00BA6C0A">
        <w:tc>
          <w:tcPr>
            <w:tcW w:w="1163" w:type="pct"/>
            <w:vAlign w:val="bottom"/>
          </w:tcPr>
          <w:p w14:paraId="522EEAF9" w14:textId="5445DD71" w:rsidR="007B348F" w:rsidRPr="009500D6" w:rsidRDefault="007B348F" w:rsidP="00346DE2">
            <w:pPr>
              <w:rPr>
                <w:b/>
                <w:bCs/>
              </w:rPr>
            </w:pPr>
            <w:r w:rsidRPr="009500D6">
              <w:rPr>
                <w:b/>
                <w:bCs/>
              </w:rPr>
              <w:t>Telephone</w:t>
            </w:r>
          </w:p>
        </w:tc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6CF94193" w14:textId="77777777" w:rsidR="007B348F" w:rsidRPr="00846B76" w:rsidRDefault="007B348F" w:rsidP="00346DE2">
            <w:pPr>
              <w:spacing w:before="240"/>
            </w:pPr>
          </w:p>
        </w:tc>
      </w:tr>
      <w:tr w:rsidR="007B348F" w:rsidRPr="00846B76" w14:paraId="6A154B18" w14:textId="77777777" w:rsidTr="00BA6C0A">
        <w:tc>
          <w:tcPr>
            <w:tcW w:w="1163" w:type="pct"/>
            <w:vAlign w:val="bottom"/>
          </w:tcPr>
          <w:p w14:paraId="31A4249F" w14:textId="73BE4965" w:rsidR="007B348F" w:rsidRPr="009500D6" w:rsidRDefault="007B348F" w:rsidP="00346DE2">
            <w:pPr>
              <w:rPr>
                <w:b/>
                <w:bCs/>
              </w:rPr>
            </w:pPr>
            <w:r w:rsidRPr="009500D6">
              <w:rPr>
                <w:b/>
                <w:bCs/>
              </w:rPr>
              <w:t xml:space="preserve">Date </w:t>
            </w:r>
          </w:p>
        </w:tc>
        <w:tc>
          <w:tcPr>
            <w:tcW w:w="3837" w:type="pct"/>
            <w:tcBorders>
              <w:bottom w:val="single" w:sz="4" w:space="0" w:color="auto"/>
            </w:tcBorders>
            <w:vAlign w:val="bottom"/>
          </w:tcPr>
          <w:p w14:paraId="011DAA27" w14:textId="77777777" w:rsidR="007B348F" w:rsidRPr="00846B76" w:rsidRDefault="007B348F" w:rsidP="00346DE2">
            <w:pPr>
              <w:spacing w:before="240"/>
            </w:pPr>
          </w:p>
        </w:tc>
      </w:tr>
      <w:tr w:rsidR="00650259" w:rsidRPr="00846B76" w14:paraId="00A1B0C1" w14:textId="77777777" w:rsidTr="00346DE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EAFFDA0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B348F" w:rsidRPr="00846B76" w14:paraId="7DEFE267" w14:textId="77777777" w:rsidTr="00346DE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32A0434" w14:textId="77777777" w:rsidR="007B348F" w:rsidRPr="00846B76" w:rsidRDefault="007B348F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7B348F" w:rsidRPr="00846B76" w14:paraId="75ED8ABA" w14:textId="77777777" w:rsidTr="00346DE2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3F8895F4" w14:textId="77777777" w:rsidR="007B348F" w:rsidRPr="00846B76" w:rsidRDefault="007B348F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5C7D9A1" w14:textId="77777777" w:rsidTr="00346DE2">
        <w:tc>
          <w:tcPr>
            <w:tcW w:w="5000" w:type="pct"/>
            <w:gridSpan w:val="2"/>
            <w:vAlign w:val="bottom"/>
          </w:tcPr>
          <w:p w14:paraId="06E90259" w14:textId="77777777" w:rsidR="00346DE2" w:rsidRDefault="007B348F" w:rsidP="001C4A3D">
            <w:pPr>
              <w:spacing w:before="240"/>
            </w:pPr>
            <w:r>
              <w:t>Jimmy’s is open</w:t>
            </w:r>
            <w:r w:rsidR="00291088">
              <w:t xml:space="preserve"> </w:t>
            </w:r>
            <w:r w:rsidR="00291088" w:rsidRPr="00291088">
              <w:t>every day (and night). Our volunteers enhance the services we provide and are vital to the smooth running of the projects. Most of our volunteer</w:t>
            </w:r>
            <w:r w:rsidR="00291088">
              <w:t>s</w:t>
            </w:r>
            <w:r w:rsidR="00291088" w:rsidRPr="00291088">
              <w:t xml:space="preserve"> </w:t>
            </w:r>
            <w:r w:rsidR="00291088">
              <w:t>a</w:t>
            </w:r>
            <w:r w:rsidR="00291088" w:rsidRPr="00291088">
              <w:t>ssist us regularly - weekly, fortnightly or monthly. However, we are very grateful for whatever time you can offer.</w:t>
            </w:r>
          </w:p>
          <w:p w14:paraId="4053982C" w14:textId="77777777" w:rsidR="00291088" w:rsidRPr="003D5614" w:rsidRDefault="00291088" w:rsidP="001C4A3D">
            <w:pPr>
              <w:spacing w:before="240"/>
              <w:rPr>
                <w:b/>
                <w:bCs/>
              </w:rPr>
            </w:pPr>
            <w:r w:rsidRPr="003D5614">
              <w:rPr>
                <w:b/>
                <w:bCs/>
              </w:rPr>
              <w:t>Volunteer Opportunity applied for: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847"/>
            </w:tblGrid>
            <w:tr w:rsidR="00291088" w14:paraId="3EB36280" w14:textId="77777777" w:rsidTr="00291088">
              <w:tc>
                <w:tcPr>
                  <w:tcW w:w="4847" w:type="dxa"/>
                </w:tcPr>
                <w:p w14:paraId="25476326" w14:textId="77777777" w:rsidR="00291088" w:rsidRDefault="00291088" w:rsidP="001C4A3D">
                  <w:pPr>
                    <w:spacing w:before="240"/>
                  </w:pPr>
                </w:p>
              </w:tc>
            </w:tr>
          </w:tbl>
          <w:p w14:paraId="5606967B" w14:textId="655D1DF8" w:rsidR="00291088" w:rsidRDefault="00291088" w:rsidP="001C4A3D">
            <w:pPr>
              <w:spacing w:before="240"/>
            </w:pPr>
          </w:p>
        </w:tc>
      </w:tr>
      <w:tr w:rsidR="00650259" w:rsidRPr="00846B76" w14:paraId="67F8A7DF" w14:textId="77777777" w:rsidTr="00977F99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14:paraId="44C8D74E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3854A7E8" w14:textId="77777777" w:rsidR="003D5614" w:rsidRDefault="00BA6C0A" w:rsidP="00E677FE">
      <w:pPr>
        <w:spacing w:after="0"/>
      </w:pPr>
      <w:r w:rsidRPr="00935498">
        <w:rPr>
          <w:b/>
          <w:bCs/>
        </w:rPr>
        <w:t>Emergency contact details:</w:t>
      </w:r>
      <w:r>
        <w:t xml:space="preserve"> You do not have to complete the details below, but please note in a case of emergency</w:t>
      </w:r>
      <w:r w:rsidR="003D5614">
        <w:t>, these details may be required by emergency services. We may also have to call the contact below if you become ill on the shift.</w:t>
      </w:r>
    </w:p>
    <w:p w14:paraId="7F98BA8F" w14:textId="77777777" w:rsidR="003D5614" w:rsidRPr="00935498" w:rsidRDefault="003D5614" w:rsidP="00E677FE">
      <w:pPr>
        <w:spacing w:after="0"/>
      </w:pPr>
      <w:r w:rsidRPr="00935498">
        <w:t>Name: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35498">
        <w:t>Telephone:</w:t>
      </w:r>
    </w:p>
    <w:p w14:paraId="46E2E3FC" w14:textId="77777777" w:rsidR="003D5614" w:rsidRDefault="003D5614" w:rsidP="00E677FE">
      <w:pPr>
        <w:spacing w:after="0"/>
      </w:pPr>
    </w:p>
    <w:p w14:paraId="494D0A00" w14:textId="6524F979" w:rsidR="00CE6104" w:rsidRDefault="003D5614" w:rsidP="00E677FE">
      <w:pPr>
        <w:spacing w:after="0"/>
      </w:pPr>
      <w:r w:rsidRPr="00935498">
        <w:rPr>
          <w:b/>
          <w:bCs/>
        </w:rPr>
        <w:t>Additional needs:</w:t>
      </w:r>
      <w:r>
        <w:t xml:space="preserve"> Are there any additional needs we need to be aware of in order to adapt the role?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D5614" w14:paraId="4346B546" w14:textId="77777777" w:rsidTr="00146DAC">
        <w:trPr>
          <w:trHeight w:val="1232"/>
        </w:trPr>
        <w:tc>
          <w:tcPr>
            <w:tcW w:w="9350" w:type="dxa"/>
          </w:tcPr>
          <w:p w14:paraId="226978A9" w14:textId="77777777" w:rsidR="003D5614" w:rsidRDefault="003D5614" w:rsidP="00E677FE"/>
        </w:tc>
      </w:tr>
    </w:tbl>
    <w:p w14:paraId="56838D7E" w14:textId="77777777" w:rsidR="003D5614" w:rsidRPr="00BA6C0A" w:rsidRDefault="003D5614" w:rsidP="00E677FE">
      <w:pPr>
        <w:spacing w:after="0"/>
      </w:pPr>
    </w:p>
    <w:sectPr w:rsidR="003D5614" w:rsidRPr="00BA6C0A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0A128" w14:textId="77777777" w:rsidR="00292A27" w:rsidRDefault="00292A27" w:rsidP="00650259">
      <w:pPr>
        <w:spacing w:after="0" w:line="240" w:lineRule="auto"/>
      </w:pPr>
      <w:r>
        <w:separator/>
      </w:r>
    </w:p>
  </w:endnote>
  <w:endnote w:type="continuationSeparator" w:id="0">
    <w:p w14:paraId="425C9A6C" w14:textId="77777777" w:rsidR="00292A27" w:rsidRDefault="00292A2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24F295-D143-4914-9075-1FC7B4DA07CB}"/>
    <w:embedBold r:id="rId2" w:fontKey="{5FAB9A51-4AAE-4ABC-BCED-981223283D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41D7A84-EFC8-4E17-B8C0-885B0FEB6E69}"/>
    <w:embedBold r:id="rId4" w:fontKey="{0221D54B-8D84-4EA5-A74A-B23B1B4E851E}"/>
    <w:embedItalic r:id="rId5" w:fontKey="{EC8B6551-F876-4730-89D9-48ED340F218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3A5EBC3-FA4D-4DAB-90FF-9D999B146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04"/>
      <w:gridCol w:w="4956"/>
    </w:tblGrid>
    <w:tr w:rsidR="00146DAC" w:rsidRPr="002462F3" w14:paraId="45C4B4E2" w14:textId="77777777" w:rsidTr="00C4167A">
      <w:tc>
        <w:tcPr>
          <w:tcW w:w="4675" w:type="dxa"/>
          <w:vAlign w:val="center"/>
        </w:tcPr>
        <w:p w14:paraId="30B46D08" w14:textId="30F778FA" w:rsidR="002462F3" w:rsidRPr="002462F3" w:rsidRDefault="00146DAC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2689CC47" wp14:editId="1591D9E6">
                <wp:extent cx="2419985" cy="889000"/>
                <wp:effectExtent l="0" t="0" r="0" b="635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9985" cy="889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14C7884D" w14:textId="78B6131D" w:rsidR="002462F3" w:rsidRPr="002462F3" w:rsidRDefault="00691290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691290">
            <w:rPr>
              <w:rFonts w:ascii="Calibri" w:eastAsia="Calibri" w:hAnsi="Calibri" w:cs="Times New Roman"/>
              <w:noProof/>
              <w:sz w:val="22"/>
              <w:szCs w:val="22"/>
              <w:lang w:val="en-GB"/>
            </w:rPr>
            <w:drawing>
              <wp:inline distT="0" distB="0" distL="0" distR="0" wp14:anchorId="7C0849ED" wp14:editId="2B431334">
                <wp:extent cx="3009900" cy="63373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0" cy="633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65C23CF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BB3E99" w14:textId="77777777" w:rsidR="00292A27" w:rsidRDefault="00292A27" w:rsidP="00650259">
      <w:pPr>
        <w:spacing w:after="0" w:line="240" w:lineRule="auto"/>
      </w:pPr>
      <w:r>
        <w:separator/>
      </w:r>
    </w:p>
  </w:footnote>
  <w:footnote w:type="continuationSeparator" w:id="0">
    <w:p w14:paraId="39758E23" w14:textId="77777777" w:rsidR="00292A27" w:rsidRDefault="00292A2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98" w:type="dxa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891"/>
    </w:tblGrid>
    <w:tr w:rsidR="00731F26" w:rsidRPr="00731F26" w14:paraId="3D5877CA" w14:textId="77777777" w:rsidTr="00146DAC">
      <w:trPr>
        <w:trHeight w:val="990"/>
      </w:trPr>
      <w:tc>
        <w:tcPr>
          <w:tcW w:w="1607" w:type="dxa"/>
          <w:shd w:val="clear" w:color="auto" w:fill="731F1C" w:themeFill="accent5"/>
          <w:vAlign w:val="center"/>
        </w:tcPr>
        <w:p w14:paraId="459F83E9" w14:textId="77777777" w:rsidR="00576892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39BDF499" wp14:editId="475D6B32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91" w:type="dxa"/>
          <w:shd w:val="clear" w:color="auto" w:fill="731F1C" w:themeFill="accent5"/>
          <w:vAlign w:val="center"/>
        </w:tcPr>
        <w:p w14:paraId="13945A4A" w14:textId="70410540" w:rsidR="00576892" w:rsidRPr="00731F26" w:rsidRDefault="00291088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Jimmy’s </w:t>
          </w:r>
          <w:r w:rsidR="00791DAE">
            <w:rPr>
              <w:rFonts w:ascii="Corbel" w:eastAsia="Calibri" w:hAnsi="Corbel" w:cs="Times New Roman"/>
              <w:b/>
              <w:color w:val="FFFFFF"/>
              <w:sz w:val="44"/>
            </w:rPr>
            <w:t>Registration</w:t>
          </w:r>
          <w:r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Form</w:t>
          </w:r>
          <w:r w:rsidR="00146DAC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</w:t>
          </w:r>
        </w:p>
      </w:tc>
    </w:tr>
  </w:tbl>
  <w:p w14:paraId="05F84EFD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48F"/>
    <w:rsid w:val="00052382"/>
    <w:rsid w:val="0006568A"/>
    <w:rsid w:val="00076F0F"/>
    <w:rsid w:val="00084253"/>
    <w:rsid w:val="000D1F49"/>
    <w:rsid w:val="00146DAC"/>
    <w:rsid w:val="001727CA"/>
    <w:rsid w:val="001C4A3D"/>
    <w:rsid w:val="002462F3"/>
    <w:rsid w:val="00291088"/>
    <w:rsid w:val="00292A27"/>
    <w:rsid w:val="002C56E6"/>
    <w:rsid w:val="00346DE2"/>
    <w:rsid w:val="00361E11"/>
    <w:rsid w:val="003B4744"/>
    <w:rsid w:val="003D5614"/>
    <w:rsid w:val="003F0847"/>
    <w:rsid w:val="0040090B"/>
    <w:rsid w:val="0046302A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91290"/>
    <w:rsid w:val="006E629B"/>
    <w:rsid w:val="00731F26"/>
    <w:rsid w:val="00760D65"/>
    <w:rsid w:val="00770F25"/>
    <w:rsid w:val="00791DAE"/>
    <w:rsid w:val="007A35A8"/>
    <w:rsid w:val="007B0A85"/>
    <w:rsid w:val="007B348F"/>
    <w:rsid w:val="007C6A52"/>
    <w:rsid w:val="0082043E"/>
    <w:rsid w:val="008E203A"/>
    <w:rsid w:val="0091229C"/>
    <w:rsid w:val="00935498"/>
    <w:rsid w:val="00940E73"/>
    <w:rsid w:val="009500D6"/>
    <w:rsid w:val="0098597D"/>
    <w:rsid w:val="009F619A"/>
    <w:rsid w:val="009F6DDE"/>
    <w:rsid w:val="00A07415"/>
    <w:rsid w:val="00A370A8"/>
    <w:rsid w:val="00A65D5E"/>
    <w:rsid w:val="00B25CE8"/>
    <w:rsid w:val="00B67E62"/>
    <w:rsid w:val="00BA6C0A"/>
    <w:rsid w:val="00BB4CF3"/>
    <w:rsid w:val="00BD4753"/>
    <w:rsid w:val="00BD5CB1"/>
    <w:rsid w:val="00BE62EE"/>
    <w:rsid w:val="00C003BA"/>
    <w:rsid w:val="00C43F1D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03BE7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96EEF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2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%20Mangeot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1ABF2B1B4724C08B4BD78A0BCA99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84ECD-8A83-45CF-AFC8-563C2166E8A3}"/>
      </w:docPartPr>
      <w:docPartBody>
        <w:p w:rsidR="00274EF3" w:rsidRDefault="00DB7905">
          <w:pPr>
            <w:pStyle w:val="F1ABF2B1B4724C08B4BD78A0BCA993E2"/>
          </w:pPr>
          <w:r w:rsidRPr="00346DE2">
            <w:t>First Name</w:t>
          </w:r>
        </w:p>
      </w:docPartBody>
    </w:docPart>
    <w:docPart>
      <w:docPartPr>
        <w:name w:val="5631F0C03069470080023FF5BCC7BF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69366-D2F5-4F83-8B07-2630EB63BAC1}"/>
      </w:docPartPr>
      <w:docPartBody>
        <w:p w:rsidR="00274EF3" w:rsidRDefault="00DB7905">
          <w:pPr>
            <w:pStyle w:val="5631F0C03069470080023FF5BCC7BFEB"/>
          </w:pPr>
          <w:r w:rsidRPr="00346DE2">
            <w:t>Last Name</w:t>
          </w:r>
        </w:p>
      </w:docPartBody>
    </w:docPart>
    <w:docPart>
      <w:docPartPr>
        <w:name w:val="6783D949D2104A9CA1117837DFD192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9DB3A-21C6-465F-95D7-14D64DCCF32B}"/>
      </w:docPartPr>
      <w:docPartBody>
        <w:p w:rsidR="00274EF3" w:rsidRDefault="00DB7905">
          <w:pPr>
            <w:pStyle w:val="6783D949D2104A9CA1117837DFD192A9"/>
          </w:pPr>
          <w:r w:rsidRPr="00346DE2">
            <w:t>Address</w:t>
          </w:r>
        </w:p>
      </w:docPartBody>
    </w:docPart>
    <w:docPart>
      <w:docPartPr>
        <w:name w:val="AAFED6B0ED1F48A7BEF0064714B53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39CC8-6588-4E07-B8CA-32B1AC3F61EA}"/>
      </w:docPartPr>
      <w:docPartBody>
        <w:p w:rsidR="00274EF3" w:rsidRDefault="00DB7905">
          <w:pPr>
            <w:pStyle w:val="AAFED6B0ED1F48A7BEF0064714B53426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905"/>
    <w:rsid w:val="00274EF3"/>
    <w:rsid w:val="009C20A3"/>
    <w:rsid w:val="00DB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ABF2B1B4724C08B4BD78A0BCA993E2">
    <w:name w:val="F1ABF2B1B4724C08B4BD78A0BCA993E2"/>
  </w:style>
  <w:style w:type="paragraph" w:customStyle="1" w:styleId="5631F0C03069470080023FF5BCC7BFEB">
    <w:name w:val="5631F0C03069470080023FF5BCC7BFEB"/>
  </w:style>
  <w:style w:type="paragraph" w:customStyle="1" w:styleId="6783D949D2104A9CA1117837DFD192A9">
    <w:name w:val="6783D949D2104A9CA1117837DFD192A9"/>
  </w:style>
  <w:style w:type="paragraph" w:customStyle="1" w:styleId="AAFED6B0ED1F48A7BEF0064714B53426">
    <w:name w:val="AAFED6B0ED1F48A7BEF0064714B5342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A6B798D-45BD-491A-89BF-82244206A2D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2021-04-15T09:52:00Z</dcterms:created>
  <dcterms:modified xsi:type="dcterms:W3CDTF">2021-04-21T13:08:00Z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